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A91" w:rsidRPr="00D82EC5" w:rsidRDefault="00AE2A91" w:rsidP="00D82EC5">
      <w:pPr>
        <w:jc w:val="right"/>
        <w:rPr>
          <w:sz w:val="28"/>
          <w:szCs w:val="28"/>
          <w:lang w:val="uk-UA"/>
        </w:rPr>
      </w:pPr>
      <w:r w:rsidRPr="00D82EC5">
        <w:rPr>
          <w:sz w:val="28"/>
          <w:szCs w:val="28"/>
          <w:lang w:val="uk-UA"/>
        </w:rPr>
        <w:t>Проект</w:t>
      </w:r>
    </w:p>
    <w:p w:rsidR="00AE2A91" w:rsidRPr="00D82EC5" w:rsidRDefault="00AE2A91" w:rsidP="00D82EC5">
      <w:pPr>
        <w:jc w:val="center"/>
        <w:rPr>
          <w:sz w:val="28"/>
          <w:szCs w:val="28"/>
          <w:lang w:val="uk-UA"/>
        </w:rPr>
      </w:pPr>
      <w:r w:rsidRPr="00CD3827">
        <w:rPr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o:preferrelative="f">
            <v:imagedata r:id="rId5" o:title=""/>
            <o:lock v:ext="edit" aspectratio="f"/>
          </v:shape>
        </w:pict>
      </w:r>
    </w:p>
    <w:p w:rsidR="00AE2A91" w:rsidRPr="00D82EC5" w:rsidRDefault="00AE2A91" w:rsidP="00D82EC5">
      <w:pPr>
        <w:pStyle w:val="Caption"/>
        <w:jc w:val="left"/>
        <w:rPr>
          <w:sz w:val="28"/>
          <w:szCs w:val="28"/>
        </w:rPr>
      </w:pPr>
    </w:p>
    <w:p w:rsidR="00AE2A91" w:rsidRPr="00D82EC5" w:rsidRDefault="00AE2A91" w:rsidP="00D82EC5">
      <w:pPr>
        <w:jc w:val="center"/>
        <w:rPr>
          <w:b/>
          <w:bCs/>
          <w:caps/>
          <w:sz w:val="28"/>
          <w:szCs w:val="28"/>
          <w:u w:val="double"/>
          <w:lang w:val="uk-UA"/>
        </w:rPr>
      </w:pPr>
      <w:r w:rsidRPr="00D82EC5">
        <w:rPr>
          <w:b/>
          <w:bCs/>
          <w:caps/>
          <w:sz w:val="28"/>
          <w:szCs w:val="28"/>
          <w:u w:val="double"/>
          <w:lang w:val="uk-UA"/>
        </w:rPr>
        <w:t>БЛАГОВІЩЕНСЬКА районна рада</w:t>
      </w:r>
      <w:r w:rsidRPr="00D82EC5">
        <w:rPr>
          <w:i/>
          <w:iCs/>
          <w:sz w:val="28"/>
          <w:szCs w:val="28"/>
          <w:lang w:val="uk-UA"/>
        </w:rPr>
        <w:t xml:space="preserve">               </w:t>
      </w:r>
    </w:p>
    <w:p w:rsidR="00AE2A91" w:rsidRPr="00D82EC5" w:rsidRDefault="00AE2A91" w:rsidP="00D82EC5">
      <w:pPr>
        <w:jc w:val="center"/>
        <w:rPr>
          <w:sz w:val="28"/>
          <w:szCs w:val="28"/>
          <w:lang w:val="uk-UA"/>
        </w:rPr>
      </w:pPr>
      <w:r w:rsidRPr="00D82EC5">
        <w:rPr>
          <w:b/>
          <w:bCs/>
          <w:caps/>
          <w:sz w:val="28"/>
          <w:szCs w:val="28"/>
          <w:lang w:val="uk-UA"/>
        </w:rPr>
        <w:t>Рішення</w:t>
      </w:r>
    </w:p>
    <w:p w:rsidR="00AE2A91" w:rsidRPr="00D82EC5" w:rsidRDefault="00AE2A91" w:rsidP="00D82EC5">
      <w:pPr>
        <w:ind w:left="5664"/>
        <w:rPr>
          <w:i/>
          <w:iCs/>
          <w:lang w:val="uk-UA"/>
        </w:rPr>
      </w:pPr>
      <w:r w:rsidRPr="00D82EC5">
        <w:rPr>
          <w:i/>
          <w:iCs/>
          <w:lang w:val="uk-UA"/>
        </w:rPr>
        <w:t>Проект вноситься головою</w:t>
      </w:r>
    </w:p>
    <w:p w:rsidR="00AE2A91" w:rsidRPr="00D82EC5" w:rsidRDefault="00AE2A91" w:rsidP="00D82EC5">
      <w:pPr>
        <w:ind w:left="5664"/>
        <w:rPr>
          <w:caps/>
          <w:lang w:val="uk-UA"/>
        </w:rPr>
      </w:pPr>
      <w:r w:rsidRPr="00D82EC5">
        <w:rPr>
          <w:i/>
          <w:iCs/>
          <w:lang w:val="uk-UA"/>
        </w:rPr>
        <w:t>районної державної адміністрації</w:t>
      </w:r>
    </w:p>
    <w:p w:rsidR="00AE2A91" w:rsidRPr="00D82EC5" w:rsidRDefault="00AE2A91" w:rsidP="00D82EC5">
      <w:pPr>
        <w:jc w:val="center"/>
        <w:rPr>
          <w:lang w:val="uk-UA"/>
        </w:rPr>
      </w:pPr>
    </w:p>
    <w:p w:rsidR="00AE2A91" w:rsidRPr="00D82EC5" w:rsidRDefault="00AE2A91" w:rsidP="00D82EC5">
      <w:pPr>
        <w:jc w:val="both"/>
        <w:rPr>
          <w:lang w:val="uk-UA"/>
        </w:rPr>
      </w:pPr>
      <w:bookmarkStart w:id="0" w:name="OLE_LINK6"/>
      <w:bookmarkStart w:id="1" w:name="OLE_LINK5"/>
      <w:r w:rsidRPr="00D82EC5">
        <w:rPr>
          <w:lang w:val="uk-UA"/>
        </w:rPr>
        <w:t xml:space="preserve"> від  “___”________ 2018 року</w:t>
      </w:r>
      <w:r w:rsidRPr="00D82EC5">
        <w:rPr>
          <w:b/>
          <w:bCs/>
          <w:lang w:val="uk-UA"/>
        </w:rPr>
        <w:t xml:space="preserve">                                                     </w:t>
      </w:r>
      <w:r w:rsidRPr="00D82EC5">
        <w:rPr>
          <w:b/>
          <w:bCs/>
          <w:lang w:val="uk-UA"/>
        </w:rPr>
        <w:tab/>
      </w:r>
      <w:r w:rsidRPr="00D82EC5">
        <w:rPr>
          <w:b/>
          <w:bCs/>
          <w:lang w:val="uk-UA"/>
        </w:rPr>
        <w:tab/>
        <w:t xml:space="preserve">     № _____</w:t>
      </w:r>
    </w:p>
    <w:bookmarkEnd w:id="0"/>
    <w:bookmarkEnd w:id="1"/>
    <w:p w:rsidR="00AE2A91" w:rsidRPr="00D82EC5" w:rsidRDefault="00AE2A91" w:rsidP="00D82EC5">
      <w:pPr>
        <w:jc w:val="center"/>
        <w:rPr>
          <w:lang w:val="uk-UA"/>
        </w:rPr>
      </w:pPr>
      <w:r w:rsidRPr="00D82EC5">
        <w:rPr>
          <w:lang w:val="uk-UA"/>
        </w:rPr>
        <w:t>м. Благовіщенське</w:t>
      </w:r>
    </w:p>
    <w:p w:rsidR="00AE2A91" w:rsidRPr="00D82EC5" w:rsidRDefault="00AE2A91" w:rsidP="0068788F">
      <w:pPr>
        <w:rPr>
          <w:b/>
          <w:bCs/>
          <w:i/>
          <w:iCs/>
          <w:sz w:val="28"/>
          <w:szCs w:val="28"/>
          <w:lang w:val="uk-UA"/>
        </w:rPr>
      </w:pPr>
    </w:p>
    <w:p w:rsidR="00AE2A91" w:rsidRPr="00D82EC5" w:rsidRDefault="00AE2A91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>Про  перейменування Вільхівської</w:t>
      </w:r>
    </w:p>
    <w:p w:rsidR="00AE2A91" w:rsidRPr="00D82EC5" w:rsidRDefault="00AE2A91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 xml:space="preserve">загальноосвітньої школи I-III ступенів </w:t>
      </w:r>
    </w:p>
    <w:p w:rsidR="00AE2A91" w:rsidRPr="00D82EC5" w:rsidRDefault="00AE2A91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>імені Леоніда Васильовича Куценка</w:t>
      </w:r>
    </w:p>
    <w:p w:rsidR="00AE2A91" w:rsidRPr="00D82EC5" w:rsidRDefault="00AE2A91" w:rsidP="0068788F">
      <w:pPr>
        <w:pStyle w:val="NormalWeb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>Благовіщенської районної ради</w:t>
      </w:r>
    </w:p>
    <w:p w:rsidR="00AE2A91" w:rsidRPr="00D82EC5" w:rsidRDefault="00AE2A91" w:rsidP="0068788F">
      <w:pPr>
        <w:rPr>
          <w:color w:val="000000"/>
          <w:sz w:val="16"/>
          <w:szCs w:val="16"/>
          <w:lang w:val="uk-UA"/>
        </w:rPr>
      </w:pPr>
    </w:p>
    <w:p w:rsidR="00AE2A91" w:rsidRPr="00D82EC5" w:rsidRDefault="00AE2A91" w:rsidP="00D82EC5">
      <w:pPr>
        <w:pStyle w:val="NormalWeb"/>
        <w:spacing w:before="0" w:beforeAutospacing="0" w:after="0" w:afterAutospacing="0"/>
        <w:ind w:firstLine="709"/>
        <w:jc w:val="both"/>
        <w:rPr>
          <w:rFonts w:ascii="Times" w:hAnsi="Times" w:cs="Times"/>
          <w:color w:val="000000"/>
          <w:sz w:val="28"/>
          <w:szCs w:val="28"/>
          <w:lang w:val="uk-UA"/>
        </w:rPr>
      </w:pPr>
      <w:r w:rsidRPr="00D82EC5">
        <w:rPr>
          <w:rFonts w:ascii="Times" w:hAnsi="Times" w:cs="Times"/>
          <w:color w:val="000000"/>
          <w:sz w:val="28"/>
          <w:szCs w:val="28"/>
          <w:lang w:val="uk-UA"/>
        </w:rPr>
        <w:t xml:space="preserve">Керуючись Законом України “Про місцеве самоврядування в Україні”, </w:t>
      </w:r>
      <w:r w:rsidRPr="00D82EC5">
        <w:rPr>
          <w:color w:val="000000"/>
          <w:sz w:val="28"/>
          <w:szCs w:val="28"/>
          <w:lang w:val="uk-UA"/>
        </w:rPr>
        <w:t>рішенням районної ради від 27 липня 2007 року № 136 “Про управління об’єктами спільної власності територіальних громад міста і сіл району”</w:t>
      </w:r>
      <w:r w:rsidRPr="00D82EC5">
        <w:rPr>
          <w:rFonts w:ascii="Times" w:hAnsi="Times" w:cs="Times"/>
          <w:color w:val="000000"/>
          <w:sz w:val="28"/>
          <w:szCs w:val="28"/>
          <w:lang w:val="uk-UA"/>
        </w:rPr>
        <w:t xml:space="preserve"> Законом України “Про освіту”, Законом України “Про загальну середню освіту”, з урахуванням Положення  про загальноосвітній навчальний заклад, затвердженого постановою Кабінету Міністрів України від 27 серпня 2010 року №778,</w:t>
      </w:r>
    </w:p>
    <w:p w:rsidR="00AE2A91" w:rsidRPr="00D82EC5" w:rsidRDefault="00AE2A91" w:rsidP="0068788F">
      <w:pPr>
        <w:jc w:val="both"/>
        <w:rPr>
          <w:sz w:val="16"/>
          <w:szCs w:val="16"/>
          <w:lang w:val="uk-UA"/>
        </w:rPr>
      </w:pPr>
    </w:p>
    <w:p w:rsidR="00AE2A91" w:rsidRPr="00D82EC5" w:rsidRDefault="00AE2A91" w:rsidP="00A32BB0">
      <w:pPr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 xml:space="preserve">                                                       районна рада</w:t>
      </w:r>
    </w:p>
    <w:p w:rsidR="00AE2A91" w:rsidRPr="00D82EC5" w:rsidRDefault="00AE2A91" w:rsidP="0068788F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D82EC5">
        <w:rPr>
          <w:b/>
          <w:bCs/>
          <w:color w:val="000000"/>
          <w:sz w:val="28"/>
          <w:szCs w:val="28"/>
          <w:lang w:val="uk-UA"/>
        </w:rPr>
        <w:t>ВИРІШИЛА:</w:t>
      </w:r>
    </w:p>
    <w:p w:rsidR="00AE2A91" w:rsidRPr="00D82EC5" w:rsidRDefault="00AE2A91" w:rsidP="0068788F">
      <w:pPr>
        <w:rPr>
          <w:sz w:val="16"/>
          <w:szCs w:val="16"/>
          <w:lang w:val="uk-UA"/>
        </w:rPr>
      </w:pPr>
    </w:p>
    <w:p w:rsidR="00AE2A91" w:rsidRPr="00D82EC5" w:rsidRDefault="00AE2A91" w:rsidP="00D82EC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>1. Перейменувати  Вільхівську загальноосвітню школу I-III ступенів імені Леоніда Васильовича Куценка Благовіщенської районної ради (код ЄДРПОУ 33333929) на Вільхівську загальноосвітню школу I-II ступенів імені Леоніда Васильовича Куценка Благовіщенської районної ради (далі-заклад) з 25 червня 2018 року.</w:t>
      </w:r>
    </w:p>
    <w:p w:rsidR="00AE2A91" w:rsidRPr="00D82EC5" w:rsidRDefault="00AE2A91" w:rsidP="00D82EC5">
      <w:pPr>
        <w:ind w:firstLine="709"/>
        <w:jc w:val="both"/>
        <w:rPr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 xml:space="preserve"> </w:t>
      </w:r>
      <w:r w:rsidRPr="00D82EC5">
        <w:rPr>
          <w:sz w:val="28"/>
          <w:szCs w:val="28"/>
          <w:lang w:val="uk-UA"/>
        </w:rPr>
        <w:t xml:space="preserve">2. Затвердити Статут  </w:t>
      </w:r>
      <w:r w:rsidRPr="00D82EC5">
        <w:rPr>
          <w:color w:val="000000"/>
          <w:sz w:val="28"/>
          <w:szCs w:val="28"/>
          <w:lang w:val="uk-UA"/>
        </w:rPr>
        <w:t xml:space="preserve">Вільхівської загальноосвітньої школи </w:t>
      </w:r>
      <w:r>
        <w:rPr>
          <w:color w:val="000000"/>
          <w:sz w:val="28"/>
          <w:szCs w:val="28"/>
          <w:lang w:val="uk-UA"/>
        </w:rPr>
        <w:br/>
      </w:r>
      <w:r w:rsidRPr="00D82EC5">
        <w:rPr>
          <w:color w:val="000000"/>
          <w:sz w:val="28"/>
          <w:szCs w:val="28"/>
          <w:lang w:val="uk-UA"/>
        </w:rPr>
        <w:t>I-II ступенів імені Леоніда Васильовича Куценка Благовіщенської районної ради (код ЄДРПОУ 33333929)</w:t>
      </w:r>
      <w:r w:rsidRPr="00D82EC5">
        <w:rPr>
          <w:sz w:val="28"/>
          <w:szCs w:val="28"/>
          <w:lang w:val="uk-UA"/>
        </w:rPr>
        <w:t>в новій редакції (додається).</w:t>
      </w:r>
    </w:p>
    <w:p w:rsidR="00AE2A91" w:rsidRPr="00D82EC5" w:rsidRDefault="00AE2A91" w:rsidP="00D82EC5">
      <w:pPr>
        <w:ind w:firstLine="709"/>
        <w:jc w:val="both"/>
        <w:rPr>
          <w:lang w:val="uk-UA"/>
        </w:rPr>
      </w:pPr>
      <w:r w:rsidRPr="00D82EC5"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 xml:space="preserve"> </w:t>
      </w:r>
      <w:r w:rsidRPr="00D82EC5">
        <w:rPr>
          <w:sz w:val="28"/>
          <w:szCs w:val="28"/>
          <w:lang w:val="uk-UA"/>
        </w:rPr>
        <w:t xml:space="preserve">Директору здійснити дії щодо державної  реєстрації змін до установчих документів, що містяться в Єдиному державному реєстрі юридичних осіб ,фізичних осіб-підприємців та громадських формувань.                                                           </w:t>
      </w:r>
    </w:p>
    <w:p w:rsidR="00AE2A91" w:rsidRPr="00D82EC5" w:rsidRDefault="00AE2A91" w:rsidP="00D82EC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82EC5">
        <w:rPr>
          <w:color w:val="000000"/>
          <w:sz w:val="28"/>
          <w:szCs w:val="28"/>
          <w:lang w:val="uk-UA"/>
        </w:rPr>
        <w:t>4</w:t>
      </w:r>
      <w:r w:rsidRPr="00D82EC5">
        <w:rPr>
          <w:sz w:val="28"/>
          <w:szCs w:val="28"/>
          <w:lang w:val="uk-UA"/>
        </w:rPr>
        <w:t xml:space="preserve">. Директору закладу привести у відповідність штатний розпис </w:t>
      </w:r>
      <w:r w:rsidRPr="00D82EC5">
        <w:rPr>
          <w:color w:val="000000"/>
          <w:sz w:val="28"/>
          <w:szCs w:val="28"/>
          <w:lang w:val="uk-UA"/>
        </w:rPr>
        <w:t>Вільхівської загальноосвітньої школи I-II ступенів імені Леоніда Васильовича Куценка Благовіщенської районної ради.</w:t>
      </w:r>
    </w:p>
    <w:p w:rsidR="00AE2A91" w:rsidRPr="00D82EC5" w:rsidRDefault="00AE2A91" w:rsidP="00D82EC5">
      <w:pPr>
        <w:ind w:firstLine="709"/>
        <w:jc w:val="both"/>
        <w:rPr>
          <w:lang w:val="uk-UA"/>
        </w:rPr>
      </w:pPr>
      <w:r w:rsidRPr="00D82EC5">
        <w:rPr>
          <w:sz w:val="28"/>
          <w:szCs w:val="28"/>
          <w:lang w:val="uk-UA"/>
        </w:rPr>
        <w:t xml:space="preserve"> 5</w:t>
      </w:r>
      <w:r w:rsidRPr="00D82EC5">
        <w:rPr>
          <w:lang w:val="uk-UA"/>
        </w:rPr>
        <w:t xml:space="preserve">. </w:t>
      </w:r>
      <w:r w:rsidRPr="00D82EC5">
        <w:rPr>
          <w:color w:val="000000"/>
          <w:sz w:val="28"/>
          <w:szCs w:val="28"/>
          <w:lang w:val="uk-UA"/>
        </w:rPr>
        <w:t xml:space="preserve">Контроль за виконанням даного рішення покласти на постійну комісію районної ради з питань освіти, охорони здоров’я, культури, фізкультури і спорту, </w:t>
      </w:r>
      <w:r w:rsidRPr="00D82EC5">
        <w:rPr>
          <w:sz w:val="28"/>
          <w:szCs w:val="28"/>
          <w:lang w:val="uk-UA"/>
        </w:rPr>
        <w:t>обслуговування і соціального захисту населення  .</w:t>
      </w:r>
    </w:p>
    <w:p w:rsidR="00AE2A91" w:rsidRPr="00D82EC5" w:rsidRDefault="00AE2A91" w:rsidP="00735137">
      <w:pPr>
        <w:rPr>
          <w:lang w:val="uk-UA"/>
        </w:rPr>
      </w:pPr>
      <w:r w:rsidRPr="00D82EC5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AE2A91" w:rsidRPr="00D82EC5" w:rsidRDefault="00AE2A91" w:rsidP="004C4CE0">
      <w:pPr>
        <w:pStyle w:val="NormalWeb"/>
        <w:spacing w:before="0" w:beforeAutospacing="0" w:after="0" w:afterAutospacing="0" w:line="360" w:lineRule="auto"/>
        <w:jc w:val="both"/>
        <w:rPr>
          <w:rFonts w:ascii="Times" w:hAnsi="Times" w:cs="Times"/>
          <w:b/>
          <w:bCs/>
          <w:color w:val="000000"/>
          <w:sz w:val="28"/>
          <w:szCs w:val="28"/>
          <w:lang w:val="uk-UA"/>
        </w:rPr>
      </w:pPr>
      <w:r w:rsidRPr="00D82EC5">
        <w:rPr>
          <w:b/>
          <w:bCs/>
          <w:sz w:val="28"/>
          <w:szCs w:val="28"/>
          <w:lang w:val="uk-UA"/>
        </w:rPr>
        <w:t xml:space="preserve">Голова районної ради </w:t>
      </w:r>
      <w:r w:rsidRPr="00D82EC5">
        <w:rPr>
          <w:b/>
          <w:bCs/>
          <w:sz w:val="28"/>
          <w:szCs w:val="28"/>
          <w:lang w:val="uk-UA"/>
        </w:rPr>
        <w:tab/>
      </w:r>
      <w:r w:rsidRPr="00D82EC5">
        <w:rPr>
          <w:b/>
          <w:bCs/>
          <w:sz w:val="28"/>
          <w:szCs w:val="28"/>
          <w:lang w:val="uk-UA"/>
        </w:rPr>
        <w:tab/>
      </w:r>
      <w:r w:rsidRPr="00D82EC5">
        <w:rPr>
          <w:b/>
          <w:bCs/>
          <w:sz w:val="28"/>
          <w:szCs w:val="28"/>
          <w:lang w:val="uk-UA"/>
        </w:rPr>
        <w:tab/>
      </w:r>
      <w:r w:rsidRPr="00D82EC5">
        <w:rPr>
          <w:b/>
          <w:bCs/>
          <w:sz w:val="28"/>
          <w:szCs w:val="28"/>
          <w:lang w:val="uk-UA"/>
        </w:rPr>
        <w:tab/>
      </w:r>
      <w:r w:rsidRPr="00D82EC5">
        <w:rPr>
          <w:b/>
          <w:bCs/>
          <w:sz w:val="28"/>
          <w:szCs w:val="28"/>
          <w:lang w:val="uk-UA"/>
        </w:rPr>
        <w:tab/>
      </w:r>
      <w:r w:rsidRPr="00D82EC5">
        <w:rPr>
          <w:b/>
          <w:bCs/>
          <w:sz w:val="28"/>
          <w:szCs w:val="28"/>
          <w:lang w:val="uk-UA"/>
        </w:rPr>
        <w:tab/>
        <w:t>І.Кримський</w:t>
      </w:r>
    </w:p>
    <w:sectPr w:rsidR="00AE2A91" w:rsidRPr="00D82EC5" w:rsidSect="0068788F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77BC7"/>
    <w:multiLevelType w:val="multilevel"/>
    <w:tmpl w:val="73A6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88F"/>
    <w:rsid w:val="00005E06"/>
    <w:rsid w:val="00017D57"/>
    <w:rsid w:val="0005233E"/>
    <w:rsid w:val="000647E7"/>
    <w:rsid w:val="000C4D28"/>
    <w:rsid w:val="000D7682"/>
    <w:rsid w:val="00253F57"/>
    <w:rsid w:val="002651CC"/>
    <w:rsid w:val="0026642C"/>
    <w:rsid w:val="00337CB9"/>
    <w:rsid w:val="0035683F"/>
    <w:rsid w:val="003738CC"/>
    <w:rsid w:val="003A0C8A"/>
    <w:rsid w:val="003C15B8"/>
    <w:rsid w:val="003D20CB"/>
    <w:rsid w:val="00424EEC"/>
    <w:rsid w:val="004B6FD9"/>
    <w:rsid w:val="004C4CE0"/>
    <w:rsid w:val="00502EEA"/>
    <w:rsid w:val="00532CB4"/>
    <w:rsid w:val="005C7986"/>
    <w:rsid w:val="00633EDD"/>
    <w:rsid w:val="00686047"/>
    <w:rsid w:val="0068788F"/>
    <w:rsid w:val="006D77D3"/>
    <w:rsid w:val="006F27AC"/>
    <w:rsid w:val="00703075"/>
    <w:rsid w:val="00735137"/>
    <w:rsid w:val="00752187"/>
    <w:rsid w:val="00790D06"/>
    <w:rsid w:val="007B3FE4"/>
    <w:rsid w:val="007B4D1C"/>
    <w:rsid w:val="007F738B"/>
    <w:rsid w:val="00825430"/>
    <w:rsid w:val="00870A33"/>
    <w:rsid w:val="008A57B5"/>
    <w:rsid w:val="008F3945"/>
    <w:rsid w:val="00914061"/>
    <w:rsid w:val="009B3658"/>
    <w:rsid w:val="00A32BB0"/>
    <w:rsid w:val="00A37571"/>
    <w:rsid w:val="00A918BC"/>
    <w:rsid w:val="00AA5675"/>
    <w:rsid w:val="00AC0790"/>
    <w:rsid w:val="00AC168C"/>
    <w:rsid w:val="00AE2A91"/>
    <w:rsid w:val="00B04D82"/>
    <w:rsid w:val="00B243D9"/>
    <w:rsid w:val="00B44878"/>
    <w:rsid w:val="00C027A9"/>
    <w:rsid w:val="00CB6768"/>
    <w:rsid w:val="00CD3827"/>
    <w:rsid w:val="00CE16BD"/>
    <w:rsid w:val="00CF1B4C"/>
    <w:rsid w:val="00D55964"/>
    <w:rsid w:val="00D82EC5"/>
    <w:rsid w:val="00D95B8D"/>
    <w:rsid w:val="00DB0C7D"/>
    <w:rsid w:val="00DD2A98"/>
    <w:rsid w:val="00E03207"/>
    <w:rsid w:val="00E50656"/>
    <w:rsid w:val="00EA0B0B"/>
    <w:rsid w:val="00ED09D7"/>
    <w:rsid w:val="00ED5298"/>
    <w:rsid w:val="00EE4801"/>
    <w:rsid w:val="00F21AA8"/>
    <w:rsid w:val="00F412C7"/>
    <w:rsid w:val="00F660B7"/>
    <w:rsid w:val="00F97D51"/>
    <w:rsid w:val="00FF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8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68788F"/>
    <w:pPr>
      <w:jc w:val="center"/>
    </w:pPr>
    <w:rPr>
      <w:rFonts w:eastAsia="Calibri"/>
      <w:b/>
      <w:bCs/>
      <w:sz w:val="22"/>
      <w:szCs w:val="22"/>
      <w:lang w:val="uk-UA"/>
    </w:rPr>
  </w:style>
  <w:style w:type="paragraph" w:styleId="NormalWeb">
    <w:name w:val="Normal (Web)"/>
    <w:basedOn w:val="Normal"/>
    <w:uiPriority w:val="99"/>
    <w:rsid w:val="0068788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878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88F"/>
    <w:rPr>
      <w:rFonts w:ascii="Tahoma" w:hAnsi="Tahoma" w:cs="Tahoma"/>
      <w:sz w:val="16"/>
      <w:szCs w:val="16"/>
      <w:lang w:eastAsia="ru-RU"/>
    </w:rPr>
  </w:style>
  <w:style w:type="paragraph" w:customStyle="1" w:styleId="1">
    <w:name w:val="Знак1"/>
    <w:basedOn w:val="Normal"/>
    <w:uiPriority w:val="99"/>
    <w:rsid w:val="00D82EC5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5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335</Words>
  <Characters>1913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Робота з сайтом</dc:creator>
  <cp:keywords/>
  <dc:description/>
  <cp:lastModifiedBy>Customer</cp:lastModifiedBy>
  <cp:revision>2</cp:revision>
  <dcterms:created xsi:type="dcterms:W3CDTF">2018-02-14T14:08:00Z</dcterms:created>
  <dcterms:modified xsi:type="dcterms:W3CDTF">2018-02-14T14:08:00Z</dcterms:modified>
</cp:coreProperties>
</file>