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1E2" w:rsidRDefault="00E721E2" w:rsidP="00717A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E721E2" w:rsidRDefault="00E721E2" w:rsidP="00717A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4" o:title=""/>
            <o:lock v:ext="edit" aspectratio="f"/>
          </v:shape>
        </w:pict>
      </w:r>
    </w:p>
    <w:p w:rsidR="00E721E2" w:rsidRDefault="00E721E2" w:rsidP="00717A9D">
      <w:pPr>
        <w:pStyle w:val="Caption"/>
        <w:jc w:val="left"/>
        <w:rPr>
          <w:rFonts w:cs="Calibri"/>
          <w:sz w:val="28"/>
          <w:szCs w:val="28"/>
          <w:lang w:val="en-US"/>
        </w:rPr>
      </w:pPr>
    </w:p>
    <w:p w:rsidR="00E721E2" w:rsidRDefault="00E721E2" w:rsidP="00717A9D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E721E2" w:rsidRDefault="00E721E2" w:rsidP="00717A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E721E2" w:rsidRDefault="00E721E2" w:rsidP="00717A9D">
      <w:pPr>
        <w:spacing w:after="0" w:line="240" w:lineRule="auto"/>
        <w:ind w:left="566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Проект вноситься головою</w:t>
      </w:r>
    </w:p>
    <w:p w:rsidR="00E721E2" w:rsidRDefault="00E721E2" w:rsidP="00717A9D">
      <w:pPr>
        <w:spacing w:after="0" w:line="240" w:lineRule="auto"/>
        <w:ind w:left="5664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районної державної адміністрації</w:t>
      </w:r>
    </w:p>
    <w:p w:rsidR="00E721E2" w:rsidRDefault="00E721E2" w:rsidP="00717A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21E2" w:rsidRDefault="00E721E2" w:rsidP="00717A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6"/>
      <w:bookmarkStart w:id="1" w:name="OLE_LINK5"/>
      <w:r>
        <w:rPr>
          <w:rFonts w:ascii="Times New Roman" w:hAnsi="Times New Roman" w:cs="Times New Roman"/>
          <w:sz w:val="24"/>
          <w:szCs w:val="24"/>
        </w:rPr>
        <w:t xml:space="preserve"> від  “___”________ 2017 року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№ _____</w:t>
      </w:r>
    </w:p>
    <w:bookmarkEnd w:id="0"/>
    <w:bookmarkEnd w:id="1"/>
    <w:p w:rsidR="00E721E2" w:rsidRDefault="00E721E2" w:rsidP="00717A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 Благовіщенське</w:t>
      </w:r>
    </w:p>
    <w:p w:rsidR="00E721E2" w:rsidRDefault="00E721E2" w:rsidP="00FF7D7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721E2" w:rsidRPr="00725444" w:rsidRDefault="00E721E2" w:rsidP="00FF7D7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721E2" w:rsidRPr="00725444" w:rsidRDefault="00E721E2" w:rsidP="00FF7D75">
      <w:pPr>
        <w:pStyle w:val="NormalWeb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  <w:lang w:val="uk-UA"/>
        </w:rPr>
      </w:pPr>
      <w:r w:rsidRPr="00725444">
        <w:rPr>
          <w:b/>
          <w:bCs/>
          <w:i/>
          <w:iCs/>
          <w:sz w:val="28"/>
          <w:szCs w:val="28"/>
          <w:lang w:val="uk-UA"/>
        </w:rPr>
        <w:t xml:space="preserve">Про погодження </w:t>
      </w:r>
      <w:r>
        <w:rPr>
          <w:b/>
          <w:bCs/>
          <w:i/>
          <w:iCs/>
          <w:sz w:val="28"/>
          <w:szCs w:val="28"/>
          <w:lang w:val="uk-UA"/>
        </w:rPr>
        <w:t>звільнення</w:t>
      </w:r>
    </w:p>
    <w:p w:rsidR="00E721E2" w:rsidRPr="00725444" w:rsidRDefault="00E721E2" w:rsidP="00FF7D75">
      <w:pPr>
        <w:pStyle w:val="NormalWeb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директора Луполівської </w:t>
      </w:r>
    </w:p>
    <w:p w:rsidR="00E721E2" w:rsidRPr="00725444" w:rsidRDefault="00E721E2" w:rsidP="00FF7D75">
      <w:pPr>
        <w:pStyle w:val="NormalWeb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  <w:lang w:val="uk-UA"/>
        </w:rPr>
      </w:pPr>
      <w:r w:rsidRPr="00725444">
        <w:rPr>
          <w:b/>
          <w:bCs/>
          <w:i/>
          <w:iCs/>
          <w:sz w:val="28"/>
          <w:szCs w:val="28"/>
          <w:lang w:val="uk-UA"/>
        </w:rPr>
        <w:t>загальноосвітньої школи І-ІІ</w:t>
      </w:r>
      <w:r>
        <w:rPr>
          <w:b/>
          <w:bCs/>
          <w:i/>
          <w:iCs/>
          <w:sz w:val="28"/>
          <w:szCs w:val="28"/>
          <w:lang w:val="en-US"/>
        </w:rPr>
        <w:t>I</w:t>
      </w:r>
      <w:r w:rsidRPr="00D57FA0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725444">
        <w:rPr>
          <w:b/>
          <w:bCs/>
          <w:i/>
          <w:iCs/>
          <w:sz w:val="28"/>
          <w:szCs w:val="28"/>
          <w:lang w:val="uk-UA"/>
        </w:rPr>
        <w:t xml:space="preserve"> ступенів </w:t>
      </w:r>
    </w:p>
    <w:p w:rsidR="00E721E2" w:rsidRPr="00725444" w:rsidRDefault="00E721E2" w:rsidP="00FF7D75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  <w:lang w:val="uk-UA"/>
        </w:rPr>
      </w:pPr>
      <w:r w:rsidRPr="00725444">
        <w:rPr>
          <w:b/>
          <w:bCs/>
          <w:i/>
          <w:iCs/>
          <w:sz w:val="28"/>
          <w:szCs w:val="28"/>
          <w:lang w:val="uk-UA"/>
        </w:rPr>
        <w:t>Благовіщенської районної ради</w:t>
      </w:r>
    </w:p>
    <w:p w:rsidR="00E721E2" w:rsidRDefault="00E721E2" w:rsidP="00FF7D75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E721E2" w:rsidRPr="00725444" w:rsidRDefault="00E721E2" w:rsidP="00FF7D75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725444">
        <w:rPr>
          <w:color w:val="000000"/>
          <w:sz w:val="28"/>
          <w:szCs w:val="28"/>
          <w:lang w:val="uk-UA"/>
        </w:rPr>
        <w:t>Керуючись Законами України "Про місцеве самоврядування в Україні", "Про освіту", "Про загальну середню освіту", рішенням Благовіщенської районної ради від 23 червня 2017 року  №</w:t>
      </w:r>
      <w:r>
        <w:rPr>
          <w:color w:val="000000"/>
          <w:sz w:val="28"/>
          <w:szCs w:val="28"/>
          <w:lang w:val="uk-UA"/>
        </w:rPr>
        <w:t>183</w:t>
      </w:r>
      <w:r w:rsidRPr="00D57FA0">
        <w:rPr>
          <w:color w:val="000000"/>
          <w:sz w:val="28"/>
          <w:szCs w:val="28"/>
          <w:lang w:val="uk-UA"/>
        </w:rPr>
        <w:t xml:space="preserve"> </w:t>
      </w:r>
      <w:r w:rsidRPr="00725444">
        <w:rPr>
          <w:color w:val="000000"/>
          <w:sz w:val="28"/>
          <w:szCs w:val="28"/>
          <w:lang w:val="uk-UA"/>
        </w:rPr>
        <w:t>"Про делегування Благовіщенською районною радою повноважень ра</w:t>
      </w:r>
      <w:r>
        <w:rPr>
          <w:color w:val="000000"/>
          <w:sz w:val="28"/>
          <w:szCs w:val="28"/>
          <w:lang w:val="uk-UA"/>
        </w:rPr>
        <w:t>йонній державній адміністрації"</w:t>
      </w:r>
      <w:r w:rsidRPr="00725444">
        <w:rPr>
          <w:color w:val="000000"/>
          <w:sz w:val="28"/>
          <w:szCs w:val="28"/>
          <w:lang w:val="uk-UA"/>
        </w:rPr>
        <w:t xml:space="preserve"> та розглянувши клопотання районної державної адміністрації від </w:t>
      </w:r>
      <w:r>
        <w:rPr>
          <w:color w:val="000000"/>
          <w:sz w:val="28"/>
          <w:szCs w:val="28"/>
          <w:lang w:val="uk-UA"/>
        </w:rPr>
        <w:t xml:space="preserve"> ____ листопада 2017 року №</w:t>
      </w:r>
    </w:p>
    <w:p w:rsidR="00E721E2" w:rsidRPr="00725444" w:rsidRDefault="00E721E2" w:rsidP="00FF7D75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721E2" w:rsidRPr="00725444" w:rsidRDefault="00E721E2" w:rsidP="00FF7D75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44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районна рада</w:t>
      </w:r>
    </w:p>
    <w:p w:rsidR="00E721E2" w:rsidRPr="00725444" w:rsidRDefault="00E721E2" w:rsidP="00FF7D75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544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ВИРІШИЛА:</w:t>
      </w:r>
    </w:p>
    <w:p w:rsidR="00E721E2" w:rsidRPr="00725444" w:rsidRDefault="00E721E2" w:rsidP="00FF7D75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E721E2" w:rsidRDefault="00E721E2" w:rsidP="00FF7D75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1.Погодити звільнення </w:t>
      </w:r>
      <w:r w:rsidRPr="00D57FA0">
        <w:rPr>
          <w:color w:val="000000"/>
          <w:sz w:val="28"/>
          <w:szCs w:val="28"/>
          <w:lang w:val="uk-UA"/>
        </w:rPr>
        <w:t>Луценка Сергія Дмитровича</w:t>
      </w:r>
      <w:r>
        <w:rPr>
          <w:color w:val="000000"/>
          <w:sz w:val="28"/>
          <w:szCs w:val="28"/>
          <w:lang w:val="uk-UA"/>
        </w:rPr>
        <w:t xml:space="preserve"> з посади директора Луполівської  загальноосвітньої школи І-ІІІ ступенів Благовіщенської районної ради з 29 грудня 2017 року.</w:t>
      </w:r>
    </w:p>
    <w:p w:rsidR="00E721E2" w:rsidRPr="00D57FA0" w:rsidRDefault="00E721E2" w:rsidP="00D57FA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2.Уповноваженій особі вчинити відповідні реєстраційні дії.</w:t>
      </w:r>
    </w:p>
    <w:p w:rsidR="00E721E2" w:rsidRPr="00725444" w:rsidRDefault="00E721E2" w:rsidP="00FF7D75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25444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районної ради з питань освіти, охорони здоров’я, культури, фізкультури і спорту, обслуговування і соціального захисту населення.</w:t>
      </w:r>
    </w:p>
    <w:p w:rsidR="00E721E2" w:rsidRPr="00725444" w:rsidRDefault="00E721E2" w:rsidP="00FF7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1E2" w:rsidRDefault="00E721E2" w:rsidP="00FF7D75">
      <w:pPr>
        <w:spacing w:after="0" w:line="240" w:lineRule="auto"/>
        <w:ind w:right="-8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721E2" w:rsidRDefault="00E721E2" w:rsidP="00FF7D75">
      <w:pPr>
        <w:spacing w:after="0" w:line="240" w:lineRule="auto"/>
        <w:ind w:right="-8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721E2" w:rsidRPr="00FF7D75" w:rsidRDefault="00E721E2" w:rsidP="00FF7D75">
      <w:pPr>
        <w:spacing w:after="0" w:line="240" w:lineRule="auto"/>
        <w:ind w:right="-81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25444">
        <w:rPr>
          <w:rFonts w:ascii="Times New Roman" w:hAnsi="Times New Roman" w:cs="Times New Roman"/>
          <w:b/>
          <w:bCs/>
          <w:sz w:val="28"/>
          <w:szCs w:val="28"/>
        </w:rPr>
        <w:t>Голова районної ради</w:t>
      </w:r>
      <w:r w:rsidRPr="0072544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2544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2544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25444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І.КРИМСЬКИЙ</w:t>
      </w:r>
    </w:p>
    <w:sectPr w:rsidR="00E721E2" w:rsidRPr="00FF7D75" w:rsidSect="00FF7D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D75"/>
    <w:rsid w:val="00017072"/>
    <w:rsid w:val="001B7078"/>
    <w:rsid w:val="002651CC"/>
    <w:rsid w:val="002E5C93"/>
    <w:rsid w:val="002F49B0"/>
    <w:rsid w:val="0031562A"/>
    <w:rsid w:val="003C3B29"/>
    <w:rsid w:val="003E25FC"/>
    <w:rsid w:val="004E1D0C"/>
    <w:rsid w:val="005A3670"/>
    <w:rsid w:val="005A6BB8"/>
    <w:rsid w:val="00657447"/>
    <w:rsid w:val="006649A5"/>
    <w:rsid w:val="006F27AC"/>
    <w:rsid w:val="00703075"/>
    <w:rsid w:val="00717A9D"/>
    <w:rsid w:val="00725444"/>
    <w:rsid w:val="00805887"/>
    <w:rsid w:val="00870A33"/>
    <w:rsid w:val="00890A52"/>
    <w:rsid w:val="00A05058"/>
    <w:rsid w:val="00A11AAA"/>
    <w:rsid w:val="00B82414"/>
    <w:rsid w:val="00C027A9"/>
    <w:rsid w:val="00D57FA0"/>
    <w:rsid w:val="00D64AB9"/>
    <w:rsid w:val="00DB1BD1"/>
    <w:rsid w:val="00E417B3"/>
    <w:rsid w:val="00E721E2"/>
    <w:rsid w:val="00E82D4A"/>
    <w:rsid w:val="00EE4826"/>
    <w:rsid w:val="00F15E90"/>
    <w:rsid w:val="00F20077"/>
    <w:rsid w:val="00FB14E3"/>
    <w:rsid w:val="00FF34CA"/>
    <w:rsid w:val="00FF7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D75"/>
    <w:pPr>
      <w:spacing w:after="200" w:line="276" w:lineRule="auto"/>
    </w:pPr>
    <w:rPr>
      <w:rFonts w:eastAsia="Times New Roman" w:cs="Calibri"/>
      <w:lang w:val="uk-UA" w:eastAsia="uk-UA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FF7D75"/>
    <w:pPr>
      <w:spacing w:after="0" w:line="240" w:lineRule="auto"/>
      <w:jc w:val="center"/>
    </w:pPr>
    <w:rPr>
      <w:rFonts w:eastAsia="Calibri" w:cs="Times New Roman"/>
      <w:b/>
      <w:bCs/>
      <w:lang w:eastAsia="ru-RU"/>
    </w:rPr>
  </w:style>
  <w:style w:type="paragraph" w:styleId="NormalWeb">
    <w:name w:val="Normal (Web)"/>
    <w:basedOn w:val="Normal"/>
    <w:uiPriority w:val="99"/>
    <w:rsid w:val="00FF7D7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Без интервала1"/>
    <w:uiPriority w:val="99"/>
    <w:rsid w:val="00FF7D75"/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rsid w:val="00FF7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7D75"/>
    <w:rPr>
      <w:rFonts w:ascii="Tahoma" w:hAnsi="Tahoma" w:cs="Tahoma"/>
      <w:sz w:val="16"/>
      <w:szCs w:val="16"/>
      <w:lang w:val="uk-UA" w:eastAsia="uk-UA"/>
    </w:rPr>
  </w:style>
  <w:style w:type="paragraph" w:customStyle="1" w:styleId="a">
    <w:name w:val="Знак Знак Знак Знак"/>
    <w:basedOn w:val="Normal"/>
    <w:link w:val="DefaultParagraphFont"/>
    <w:uiPriority w:val="99"/>
    <w:rsid w:val="00717A9D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00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185</Words>
  <Characters>1058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cp:lastPrinted>2017-11-13T10:08:00Z</cp:lastPrinted>
  <dcterms:created xsi:type="dcterms:W3CDTF">2017-11-14T08:17:00Z</dcterms:created>
  <dcterms:modified xsi:type="dcterms:W3CDTF">2017-11-14T08:17:00Z</dcterms:modified>
</cp:coreProperties>
</file>