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E7" w:rsidRPr="00AC578F" w:rsidRDefault="009A64E7" w:rsidP="00B4564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sz w:val="28"/>
          <w:szCs w:val="28"/>
        </w:rPr>
        <w:t>Проект</w:t>
      </w:r>
    </w:p>
    <w:p w:rsidR="009A64E7" w:rsidRPr="00AC578F" w:rsidRDefault="009A64E7" w:rsidP="00B456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00B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pt;height:45pt;visibility:visible" filled="t">
            <v:imagedata r:id="rId4" o:title=""/>
          </v:shape>
        </w:pict>
      </w:r>
    </w:p>
    <w:p w:rsidR="009A64E7" w:rsidRPr="00AC578F" w:rsidRDefault="009A64E7" w:rsidP="00B4564D">
      <w:pPr>
        <w:pStyle w:val="10"/>
        <w:jc w:val="left"/>
        <w:rPr>
          <w:sz w:val="28"/>
          <w:szCs w:val="28"/>
        </w:rPr>
      </w:pPr>
    </w:p>
    <w:p w:rsidR="009A64E7" w:rsidRPr="00AC578F" w:rsidRDefault="009A64E7" w:rsidP="00B456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578F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AC578F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9A64E7" w:rsidRPr="00AC578F" w:rsidRDefault="009A64E7" w:rsidP="00B4564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9A64E7" w:rsidRPr="00AC578F" w:rsidRDefault="009A64E7" w:rsidP="00B4564D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i/>
          <w:iCs/>
        </w:rPr>
        <w:t>Проект вноситься головою</w:t>
      </w:r>
    </w:p>
    <w:p w:rsidR="009A64E7" w:rsidRPr="00AC578F" w:rsidRDefault="009A64E7" w:rsidP="00B4564D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i/>
          <w:iCs/>
        </w:rPr>
        <w:t>районної державної адміністрації</w:t>
      </w:r>
    </w:p>
    <w:p w:rsidR="009A64E7" w:rsidRPr="00AC578F" w:rsidRDefault="009A64E7" w:rsidP="009A401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578F">
        <w:rPr>
          <w:rFonts w:ascii="Times New Roman" w:hAnsi="Times New Roman" w:cs="Times New Roman"/>
          <w:b/>
          <w:bCs/>
          <w:sz w:val="28"/>
          <w:szCs w:val="28"/>
        </w:rPr>
        <w:t xml:space="preserve"> від  “___”________ 2019 року                                                     </w:t>
      </w:r>
      <w:r w:rsidRPr="00AC578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C578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№</w:t>
      </w:r>
    </w:p>
    <w:p w:rsidR="009A64E7" w:rsidRDefault="009A64E7" w:rsidP="009A40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0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  надання  дозволу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Благовіщенському  </w:t>
      </w:r>
    </w:p>
    <w:p w:rsidR="009A64E7" w:rsidRDefault="009A64E7" w:rsidP="009A40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Районному будинку культури </w:t>
      </w:r>
      <w:r w:rsidRPr="00EC0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</w:t>
      </w:r>
    </w:p>
    <w:p w:rsidR="009A64E7" w:rsidRPr="00EC026D" w:rsidRDefault="009A64E7" w:rsidP="009A401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0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списання  основних  засобів</w:t>
      </w:r>
    </w:p>
    <w:p w:rsidR="009A64E7" w:rsidRDefault="009A64E7" w:rsidP="009A401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A64E7" w:rsidRPr="0091705B" w:rsidRDefault="009A64E7" w:rsidP="009A401E">
      <w:pPr>
        <w:tabs>
          <w:tab w:val="left" w:pos="8523"/>
        </w:tabs>
        <w:spacing w:after="0" w:line="240" w:lineRule="auto"/>
        <w:ind w:firstLine="567"/>
        <w:jc w:val="both"/>
        <w:rPr>
          <w:rFonts w:ascii="Times New Roman" w:hAnsi="Times New Roman" w:cs="Times New Roman"/>
          <w:noProof/>
          <w:u w:val="single"/>
        </w:rPr>
      </w:pPr>
      <w:r w:rsidRPr="00C76C48">
        <w:rPr>
          <w:rFonts w:ascii="Times New Roman" w:hAnsi="Times New Roman" w:cs="Times New Roman"/>
          <w:sz w:val="28"/>
          <w:szCs w:val="28"/>
        </w:rPr>
        <w:t xml:space="preserve">Керуючись  ст. ст. 43.60 Закону України 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76C48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C76C48">
        <w:rPr>
          <w:rFonts w:ascii="Times New Roman" w:hAnsi="Times New Roman" w:cs="Times New Roman"/>
          <w:sz w:val="28"/>
          <w:szCs w:val="28"/>
        </w:rPr>
        <w:t xml:space="preserve">, рішенням районної ради від 27 липня 2007 року №136 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76C48">
        <w:rPr>
          <w:rFonts w:ascii="Times New Roman" w:hAnsi="Times New Roman" w:cs="Times New Roman"/>
          <w:sz w:val="28"/>
          <w:szCs w:val="28"/>
        </w:rPr>
        <w:t>Про управління  об’єктами спільної власності територіальних громад міста і сіл району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C76C48">
        <w:rPr>
          <w:rFonts w:ascii="Times New Roman" w:hAnsi="Times New Roman" w:cs="Times New Roman"/>
          <w:sz w:val="28"/>
          <w:szCs w:val="28"/>
        </w:rPr>
        <w:t xml:space="preserve">, враховуючи клопотання </w:t>
      </w:r>
      <w:r>
        <w:rPr>
          <w:rFonts w:ascii="Times New Roman" w:hAnsi="Times New Roman" w:cs="Times New Roman"/>
          <w:sz w:val="28"/>
          <w:szCs w:val="28"/>
        </w:rPr>
        <w:t>Благовіщенської районної державної адміністрації</w:t>
      </w:r>
      <w:r w:rsidRPr="00C76C48">
        <w:rPr>
          <w:rFonts w:ascii="Times New Roman" w:hAnsi="Times New Roman" w:cs="Times New Roman"/>
          <w:sz w:val="28"/>
          <w:szCs w:val="28"/>
        </w:rPr>
        <w:t xml:space="preserve">  щодо списання основних засобів, </w:t>
      </w:r>
      <w:r w:rsidRPr="003D71C1">
        <w:rPr>
          <w:rFonts w:ascii="Times New Roman" w:hAnsi="Times New Roman" w:cs="Times New Roman"/>
          <w:sz w:val="28"/>
          <w:szCs w:val="28"/>
        </w:rPr>
        <w:t xml:space="preserve">враховуючи рекомендації </w:t>
      </w:r>
      <w:r w:rsidRPr="003D71C1">
        <w:rPr>
          <w:rFonts w:ascii="Times New Roman" w:hAnsi="Times New Roman" w:cs="Times New Roman"/>
          <w:sz w:val="28"/>
          <w:szCs w:val="28"/>
          <w:lang w:eastAsia="ru-RU"/>
        </w:rPr>
        <w:t xml:space="preserve">постійних комісій районної ради </w:t>
      </w:r>
      <w:r w:rsidRPr="003D71C1">
        <w:rPr>
          <w:rFonts w:ascii="Times New Roman" w:hAnsi="Times New Roman" w:cs="Times New Roman"/>
          <w:sz w:val="28"/>
          <w:szCs w:val="28"/>
        </w:rPr>
        <w:t xml:space="preserve">з питань планування, бюджету і фінансів, </w:t>
      </w:r>
      <w:r w:rsidRPr="003D71C1">
        <w:rPr>
          <w:rFonts w:ascii="Times New Roman" w:hAnsi="Times New Roman" w:cs="Times New Roman"/>
          <w:sz w:val="28"/>
          <w:szCs w:val="28"/>
          <w:lang w:eastAsia="ru-RU"/>
        </w:rPr>
        <w:t xml:space="preserve">з питань освіти, охорони здоров’я, культури, фізкультури і спорту, обслуговування і соціального захисту населення, з питань комунальної власності, житлового господарства, побутового, торгівельного обслуговування та захисту прав споживачів та </w:t>
      </w:r>
      <w:r w:rsidRPr="003D71C1">
        <w:rPr>
          <w:rFonts w:ascii="Times New Roman" w:hAnsi="Times New Roman" w:cs="Times New Roman"/>
          <w:sz w:val="28"/>
          <w:szCs w:val="28"/>
        </w:rPr>
        <w:t>з питань агропромислового комплексу, регулювання земельних відносин та охорони навколишнього природного середовища,</w:t>
      </w:r>
    </w:p>
    <w:p w:rsidR="009A64E7" w:rsidRDefault="009A64E7" w:rsidP="009A40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E88">
        <w:rPr>
          <w:rFonts w:ascii="Times New Roman" w:hAnsi="Times New Roman" w:cs="Times New Roman"/>
          <w:b/>
          <w:bCs/>
          <w:sz w:val="28"/>
          <w:szCs w:val="28"/>
        </w:rPr>
        <w:t>районна рада</w:t>
      </w:r>
    </w:p>
    <w:p w:rsidR="009A64E7" w:rsidRDefault="009A64E7" w:rsidP="009A401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C2E88">
        <w:rPr>
          <w:rFonts w:ascii="Times New Roman" w:hAnsi="Times New Roman" w:cs="Times New Roman"/>
          <w:b/>
          <w:bCs/>
          <w:caps/>
          <w:sz w:val="28"/>
          <w:szCs w:val="28"/>
        </w:rPr>
        <w:t>вирішила:</w:t>
      </w:r>
    </w:p>
    <w:p w:rsidR="009A64E7" w:rsidRPr="00C76C48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4E7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A6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Надати дозвіл на списання основних засобів  Благовіщенського районного будинку культури:</w:t>
      </w:r>
    </w:p>
    <w:p w:rsidR="009A64E7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6C48">
        <w:rPr>
          <w:rFonts w:ascii="Times New Roman" w:hAnsi="Times New Roman" w:cs="Times New Roman"/>
          <w:sz w:val="28"/>
          <w:szCs w:val="28"/>
        </w:rPr>
        <w:t>котл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76C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-14.166 інвентарний номер  10400013 ;</w:t>
      </w:r>
    </w:p>
    <w:p w:rsidR="009A64E7" w:rsidRPr="00C76C48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котел КТО -14.166 інвентарний  номер 10400014;</w:t>
      </w:r>
    </w:p>
    <w:p w:rsidR="009A64E7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4E7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15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Бухгалтерії відділу культури, туризму та культурної спадщини Б</w:t>
      </w:r>
      <w:r>
        <w:rPr>
          <w:rFonts w:ascii="Times New Roman" w:hAnsi="Times New Roman" w:cs="Times New Roman"/>
          <w:color w:val="000000"/>
          <w:sz w:val="28"/>
          <w:szCs w:val="28"/>
        </w:rPr>
        <w:t>лаговіщенської</w:t>
      </w:r>
      <w:r w:rsidRPr="001960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райдержадміністрації</w:t>
      </w:r>
      <w:r w:rsidRPr="00343D38">
        <w:rPr>
          <w:rFonts w:ascii="Times New Roman" w:hAnsi="Times New Roman" w:cs="Times New Roman"/>
          <w:sz w:val="28"/>
          <w:szCs w:val="28"/>
        </w:rPr>
        <w:t xml:space="preserve">, згідно чинного законодавства провести списання та зняття з обліку майна, зазначеного в </w:t>
      </w:r>
      <w:r>
        <w:rPr>
          <w:rFonts w:ascii="Times New Roman" w:hAnsi="Times New Roman" w:cs="Times New Roman"/>
          <w:sz w:val="28"/>
          <w:szCs w:val="28"/>
        </w:rPr>
        <w:t>пункті</w:t>
      </w:r>
      <w:r w:rsidRPr="00DE1A14">
        <w:rPr>
          <w:rFonts w:ascii="Times New Roman" w:hAnsi="Times New Roman" w:cs="Times New Roman"/>
          <w:sz w:val="28"/>
          <w:szCs w:val="28"/>
        </w:rPr>
        <w:t xml:space="preserve"> 1</w:t>
      </w:r>
      <w:r w:rsidRPr="00343D38">
        <w:rPr>
          <w:rFonts w:ascii="Times New Roman" w:hAnsi="Times New Roman" w:cs="Times New Roman"/>
          <w:sz w:val="28"/>
          <w:szCs w:val="28"/>
        </w:rPr>
        <w:t xml:space="preserve"> даного рішення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4E7" w:rsidRPr="00C76C48" w:rsidRDefault="009A64E7" w:rsidP="009A40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4E7" w:rsidRPr="00CC7647" w:rsidRDefault="009A64E7" w:rsidP="009A401E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647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комісію районної ради з питань комунальної власності, житлового господарства, побутового, торгівельного обслуговування та захисту прав споживачів.</w:t>
      </w:r>
    </w:p>
    <w:p w:rsidR="009A64E7" w:rsidRDefault="009A64E7" w:rsidP="009A401E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4E7" w:rsidRPr="008A43CC" w:rsidRDefault="009A64E7" w:rsidP="009A401E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4E7" w:rsidRDefault="009A64E7" w:rsidP="009A401E">
      <w:pPr>
        <w:spacing w:after="0" w:line="240" w:lineRule="auto"/>
        <w:rPr>
          <w:rFonts w:cs="Times New Roman"/>
        </w:rPr>
      </w:pPr>
      <w:r w:rsidRPr="004C2E88">
        <w:rPr>
          <w:rFonts w:ascii="Times New Roman" w:hAnsi="Times New Roman" w:cs="Times New Roman"/>
          <w:b/>
          <w:bCs/>
          <w:sz w:val="28"/>
          <w:szCs w:val="28"/>
        </w:rPr>
        <w:t xml:space="preserve">Голова районної ради </w:t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</w:t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І.КРИМСЬКИЙ</w:t>
      </w:r>
      <w:bookmarkStart w:id="0" w:name="_GoBack"/>
      <w:bookmarkEnd w:id="0"/>
    </w:p>
    <w:sectPr w:rsidR="009A64E7" w:rsidSect="00BA6804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4F03"/>
    <w:rsid w:val="00196044"/>
    <w:rsid w:val="00343D38"/>
    <w:rsid w:val="003A00B8"/>
    <w:rsid w:val="003D71C1"/>
    <w:rsid w:val="004C2E88"/>
    <w:rsid w:val="004C5489"/>
    <w:rsid w:val="008A43CC"/>
    <w:rsid w:val="0091705B"/>
    <w:rsid w:val="00952174"/>
    <w:rsid w:val="009A401E"/>
    <w:rsid w:val="009A64E7"/>
    <w:rsid w:val="00AC578F"/>
    <w:rsid w:val="00B4564D"/>
    <w:rsid w:val="00B74F03"/>
    <w:rsid w:val="00BA6804"/>
    <w:rsid w:val="00C76C48"/>
    <w:rsid w:val="00CC7647"/>
    <w:rsid w:val="00DE1A14"/>
    <w:rsid w:val="00EC026D"/>
    <w:rsid w:val="00F43A64"/>
    <w:rsid w:val="00FA7548"/>
    <w:rsid w:val="00FF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01E"/>
    <w:pPr>
      <w:spacing w:after="200" w:line="276" w:lineRule="auto"/>
    </w:pPr>
    <w:rPr>
      <w:rFonts w:eastAsia="Times New Roman" w:cs="Calibri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9A401E"/>
    <w:rPr>
      <w:rFonts w:cs="Calibri"/>
      <w:lang w:val="uk-UA" w:eastAsia="uk-UA"/>
    </w:rPr>
  </w:style>
  <w:style w:type="paragraph" w:customStyle="1" w:styleId="10">
    <w:name w:val="Название объекта1"/>
    <w:basedOn w:val="Normal"/>
    <w:next w:val="Normal"/>
    <w:uiPriority w:val="99"/>
    <w:rsid w:val="009A401E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264</Words>
  <Characters>1511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Customer</cp:lastModifiedBy>
  <cp:revision>2</cp:revision>
  <dcterms:created xsi:type="dcterms:W3CDTF">2019-04-15T08:07:00Z</dcterms:created>
  <dcterms:modified xsi:type="dcterms:W3CDTF">2019-04-15T08:07:00Z</dcterms:modified>
</cp:coreProperties>
</file>